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4ED" w:rsidRPr="00E56010" w:rsidRDefault="007174ED">
      <w:pPr>
        <w:pStyle w:val="Standard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56010">
        <w:rPr>
          <w:rFonts w:ascii="Times New Roman" w:hAnsi="Times New Roman" w:cs="Times New Roman"/>
          <w:sz w:val="24"/>
          <w:szCs w:val="24"/>
        </w:rPr>
        <w:t>ЭССЕ учителя начальных классов МБОУ «ЦО №12»</w:t>
      </w:r>
    </w:p>
    <w:p w:rsidR="007174ED" w:rsidRPr="00E56010" w:rsidRDefault="007174ED">
      <w:pPr>
        <w:pStyle w:val="Standard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6010">
        <w:rPr>
          <w:rFonts w:ascii="Times New Roman" w:hAnsi="Times New Roman" w:cs="Times New Roman"/>
          <w:sz w:val="24"/>
          <w:szCs w:val="24"/>
        </w:rPr>
        <w:t>Шмерега Светланы Вячеславовны</w:t>
      </w:r>
    </w:p>
    <w:p w:rsidR="007174ED" w:rsidRPr="00E56010" w:rsidRDefault="007174ED">
      <w:pPr>
        <w:pStyle w:val="Standard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74ED" w:rsidRPr="00E56010" w:rsidRDefault="007174ED">
      <w:pPr>
        <w:pStyle w:val="Standard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6010">
        <w:rPr>
          <w:rFonts w:ascii="Times New Roman" w:hAnsi="Times New Roman" w:cs="Times New Roman"/>
          <w:sz w:val="24"/>
          <w:szCs w:val="24"/>
        </w:rPr>
        <w:t>«Я – учитель»</w:t>
      </w:r>
    </w:p>
    <w:p w:rsidR="007174ED" w:rsidRPr="00E56010" w:rsidRDefault="007174ED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74ED" w:rsidRPr="00E56010" w:rsidRDefault="007174ED">
      <w:pPr>
        <w:pStyle w:val="Standard"/>
        <w:spacing w:after="0" w:line="240" w:lineRule="auto"/>
        <w:jc w:val="right"/>
        <w:rPr>
          <w:sz w:val="24"/>
          <w:szCs w:val="24"/>
        </w:rPr>
      </w:pPr>
      <w:r w:rsidRPr="00E56010">
        <w:rPr>
          <w:rFonts w:ascii="Times New Roman" w:hAnsi="Times New Roman" w:cs="Times New Roman"/>
          <w:sz w:val="24"/>
          <w:szCs w:val="24"/>
        </w:rPr>
        <w:t xml:space="preserve"> </w:t>
      </w:r>
      <w:r w:rsidRPr="00E56010">
        <w:rPr>
          <w:rFonts w:ascii="Times New Roman" w:hAnsi="Times New Roman" w:cs="Times New Roman"/>
          <w:i/>
          <w:sz w:val="24"/>
          <w:szCs w:val="24"/>
        </w:rPr>
        <w:t>Благодарю Судьбу за то,</w:t>
      </w:r>
    </w:p>
    <w:p w:rsidR="007174ED" w:rsidRPr="00E56010" w:rsidRDefault="007174ED">
      <w:pPr>
        <w:pStyle w:val="Standard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56010">
        <w:rPr>
          <w:rFonts w:ascii="Times New Roman" w:hAnsi="Times New Roman" w:cs="Times New Roman"/>
          <w:i/>
          <w:sz w:val="24"/>
          <w:szCs w:val="24"/>
        </w:rPr>
        <w:t>Что имя мне дала - Учитель,</w:t>
      </w:r>
    </w:p>
    <w:p w:rsidR="007174ED" w:rsidRPr="00E56010" w:rsidRDefault="007174ED">
      <w:pPr>
        <w:pStyle w:val="Standard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56010">
        <w:rPr>
          <w:rFonts w:ascii="Times New Roman" w:hAnsi="Times New Roman" w:cs="Times New Roman"/>
          <w:i/>
          <w:sz w:val="24"/>
          <w:szCs w:val="24"/>
        </w:rPr>
        <w:t>За то, что детских глаз приняв тепло,</w:t>
      </w:r>
    </w:p>
    <w:p w:rsidR="007174ED" w:rsidRPr="00E56010" w:rsidRDefault="007174ED">
      <w:pPr>
        <w:pStyle w:val="Standard"/>
        <w:spacing w:after="0" w:line="240" w:lineRule="auto"/>
        <w:jc w:val="right"/>
        <w:rPr>
          <w:sz w:val="24"/>
          <w:szCs w:val="24"/>
        </w:rPr>
      </w:pPr>
      <w:r w:rsidRPr="00E56010">
        <w:rPr>
          <w:rFonts w:ascii="Times New Roman" w:hAnsi="Times New Roman" w:cs="Times New Roman"/>
          <w:i/>
          <w:sz w:val="24"/>
          <w:szCs w:val="24"/>
        </w:rPr>
        <w:t>Веду  Учеников своих дорогами открытий...</w:t>
      </w:r>
    </w:p>
    <w:p w:rsidR="007174ED" w:rsidRPr="00E56010" w:rsidRDefault="007174ED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74ED" w:rsidRPr="00E56010" w:rsidRDefault="007174ED">
      <w:pPr>
        <w:pStyle w:val="Standard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6010">
        <w:rPr>
          <w:rFonts w:ascii="Times New Roman" w:hAnsi="Times New Roman" w:cs="Times New Roman"/>
          <w:sz w:val="24"/>
          <w:szCs w:val="24"/>
        </w:rPr>
        <w:t>Ещё учась в первом  классе, я решила стать учителем, учителем начальных классов!  Глядя на свою первую учительницу  Сарайкину Марию Афанасьевну,  я  в  тайне  представляла  себя  на  её  месте. Это был интересный, умный человек, с которым  всегда можно было поговорить на любую тему, спросить  любого совета.  Для меня она была необыкновенным,  замечательным человеком. Дома  я  играла  в  школу  и  учила  своих  кукол, как Мария Афанасьевна.  Видя мою  тягу  к  преподаванию, мама  посоветовала  мне  поступить  в институт, выбрать профессию  учителя. Что я и сделала. И вот….</w:t>
      </w:r>
    </w:p>
    <w:p w:rsidR="007174ED" w:rsidRPr="00E56010" w:rsidRDefault="007174ED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010">
        <w:rPr>
          <w:rFonts w:ascii="Times New Roman" w:hAnsi="Times New Roman" w:cs="Times New Roman"/>
          <w:sz w:val="24"/>
          <w:szCs w:val="24"/>
        </w:rPr>
        <w:t xml:space="preserve">         Я - учитель! Я, не просто учитель! Я  – учитель начальных классов.  Учитель – лучше  званья  нет  на  свете. А  работать  учителем  начальных  классов  в  школе – самая  удивительная,  уникальная  и  почётная  профессия.  Учитель  начальных  классов  умеет  всё! Это  самый  творческий  человек, настоящий  волшебник, тот, кто зажигает огоньки веры и любви в сердцах детей. Он вечно молод, ведь вокруг него всегда дети, он красив мыслями и душой.</w:t>
      </w:r>
    </w:p>
    <w:p w:rsidR="007174ED" w:rsidRPr="00E56010" w:rsidRDefault="007174ED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010">
        <w:rPr>
          <w:rFonts w:ascii="Times New Roman" w:hAnsi="Times New Roman" w:cs="Times New Roman"/>
          <w:sz w:val="24"/>
          <w:szCs w:val="24"/>
        </w:rPr>
        <w:t xml:space="preserve">      Моя профессия самая важная и ответственная. Ведь от того, насколько я проникну в детское сердечко, раскрою человеческую душу, зависит и то, кем ребёнок станет в будущем: будет ли он возводить огромные дома, исцелять людей, рассекать глубины космического пространства, а может быть, так же как и я, стоя у доски, будет «сеять разумное, доброе, вечное». Моя  задача, раскрыть в каждом ребёнке его способности, помочь выбрать верную дорогу в жизни.</w:t>
      </w:r>
    </w:p>
    <w:p w:rsidR="007174ED" w:rsidRPr="00E56010" w:rsidRDefault="007174ED">
      <w:pPr>
        <w:pStyle w:val="Standard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6010">
        <w:rPr>
          <w:rFonts w:ascii="Times New Roman" w:hAnsi="Times New Roman" w:cs="Times New Roman"/>
          <w:sz w:val="24"/>
          <w:szCs w:val="24"/>
        </w:rPr>
        <w:t>Быть учителем - это призвание, быть хорошим учителем - это талант, быть хорошим учителем начальных классов – это талант вдвойне, потому что именно этот учитель остается в цепкой памяти маленького ребенка, как первый человек, встретившийся на его долгом и порою трудном пути под названием «школа».</w:t>
      </w:r>
    </w:p>
    <w:p w:rsidR="007174ED" w:rsidRPr="00E56010" w:rsidRDefault="007174ED">
      <w:pPr>
        <w:pStyle w:val="Standard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6010">
        <w:rPr>
          <w:rFonts w:ascii="Times New Roman" w:hAnsi="Times New Roman" w:cs="Times New Roman"/>
          <w:sz w:val="24"/>
          <w:szCs w:val="24"/>
        </w:rPr>
        <w:t>Именно мои ученики заставляют меня быть таким учителем, каким я являюсь на сегодняшний день. И я благодарна им за это. Ведь они «закалили» меня и многому научили. Научили принимать их такими, какие они есть, быть терпимей к их детским ошибкам, но требовательней к самой себе. Воспитывая их, я изменяюсь сама.</w:t>
      </w:r>
    </w:p>
    <w:p w:rsidR="007174ED" w:rsidRPr="00E56010" w:rsidRDefault="007174ED">
      <w:pPr>
        <w:pStyle w:val="Standard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6010">
        <w:rPr>
          <w:rFonts w:ascii="Times New Roman" w:hAnsi="Times New Roman" w:cs="Times New Roman"/>
          <w:sz w:val="24"/>
          <w:szCs w:val="24"/>
        </w:rPr>
        <w:t>Я люблю свою профессию и своих учеников. Моё педагогическое кредо: «Учить своих детей так, чтобы захотел учиться каждый. Увидеть себя в учениках и помочь им добиться того, к чему стремлюсь сама». Иногда меня спрашивают, почему мне нравится работать в школе? Думаю, что это то, что я умею делать хорошо. И потом, я вижу результат своей работы. А самое главное – горящие глаза детей, их радость от встречи с учителем. Все это дает желание ходить на работу, придумывать что-то новое, развиваться самой!</w:t>
      </w:r>
    </w:p>
    <w:p w:rsidR="007174ED" w:rsidRPr="00E56010" w:rsidRDefault="007174ED">
      <w:pPr>
        <w:pStyle w:val="Standard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6010">
        <w:rPr>
          <w:rFonts w:ascii="Times New Roman" w:hAnsi="Times New Roman" w:cs="Times New Roman"/>
          <w:sz w:val="24"/>
          <w:szCs w:val="24"/>
        </w:rPr>
        <w:t>Учитель - это не только тот, кто учит, но и тот, кто сам всю жизнь учится. И только такому человеку позволено учить детей. Поэтому самообразование моё продолжается. Сколько себя помню, моя жизнь связана с книгой, чтением, самообразованием. Сколько живу - столько учусь. Учу детей и учусь у них. У детей есть чему поучиться: жизнерадостности, правдивости, непосредственности.</w:t>
      </w:r>
    </w:p>
    <w:p w:rsidR="007174ED" w:rsidRPr="00E56010" w:rsidRDefault="007174ED">
      <w:pPr>
        <w:pStyle w:val="Standard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6010">
        <w:rPr>
          <w:rFonts w:ascii="Times New Roman" w:hAnsi="Times New Roman" w:cs="Times New Roman"/>
          <w:sz w:val="24"/>
          <w:szCs w:val="24"/>
        </w:rPr>
        <w:t>Профессию учителя считаю вечной. Так как именно его называют инженером человеческих душ, архитектором характера, тренером интеллекта и памяти, дирижером мыслей и чувств, судьей первых поступков человека, садовником, выращивающим розы ... И это чистая правда!!!</w:t>
      </w:r>
    </w:p>
    <w:p w:rsidR="007174ED" w:rsidRPr="00E56010" w:rsidRDefault="007174ED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010">
        <w:rPr>
          <w:rFonts w:ascii="Times New Roman" w:hAnsi="Times New Roman" w:cs="Times New Roman"/>
          <w:sz w:val="24"/>
          <w:szCs w:val="24"/>
        </w:rPr>
        <w:t>Закончить своё эссе я бы хотела стихотворением:</w:t>
      </w:r>
    </w:p>
    <w:p w:rsidR="007174ED" w:rsidRPr="00E56010" w:rsidRDefault="007174ED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010">
        <w:rPr>
          <w:rFonts w:ascii="Times New Roman" w:hAnsi="Times New Roman" w:cs="Times New Roman"/>
          <w:sz w:val="24"/>
          <w:szCs w:val="24"/>
        </w:rPr>
        <w:t>Я сижу за столом, хоть уж стало темно,</w:t>
      </w:r>
    </w:p>
    <w:p w:rsidR="007174ED" w:rsidRPr="00E56010" w:rsidRDefault="007174ED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010">
        <w:rPr>
          <w:rFonts w:ascii="Times New Roman" w:hAnsi="Times New Roman" w:cs="Times New Roman"/>
          <w:sz w:val="24"/>
          <w:szCs w:val="24"/>
        </w:rPr>
        <w:t>Лишь снежинки тихонько стучатся в окно,</w:t>
      </w:r>
    </w:p>
    <w:p w:rsidR="007174ED" w:rsidRPr="00E56010" w:rsidRDefault="007174ED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010">
        <w:rPr>
          <w:rFonts w:ascii="Times New Roman" w:hAnsi="Times New Roman" w:cs="Times New Roman"/>
          <w:sz w:val="24"/>
          <w:szCs w:val="24"/>
        </w:rPr>
        <w:t>Спит семья мирным сном уж давно за стеной,</w:t>
      </w:r>
    </w:p>
    <w:p w:rsidR="007174ED" w:rsidRPr="00E56010" w:rsidRDefault="007174ED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010">
        <w:rPr>
          <w:rFonts w:ascii="Times New Roman" w:hAnsi="Times New Roman" w:cs="Times New Roman"/>
          <w:sz w:val="24"/>
          <w:szCs w:val="24"/>
        </w:rPr>
        <w:t>Ровной стопкой тетрадки лежат предо мной.</w:t>
      </w:r>
    </w:p>
    <w:p w:rsidR="007174ED" w:rsidRPr="00E56010" w:rsidRDefault="007174ED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010">
        <w:rPr>
          <w:rFonts w:ascii="Times New Roman" w:hAnsi="Times New Roman" w:cs="Times New Roman"/>
          <w:sz w:val="24"/>
          <w:szCs w:val="24"/>
        </w:rPr>
        <w:t>В них ошибки любимых моих сорванцов -</w:t>
      </w:r>
    </w:p>
    <w:p w:rsidR="007174ED" w:rsidRPr="00E56010" w:rsidRDefault="007174ED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010">
        <w:rPr>
          <w:rFonts w:ascii="Times New Roman" w:hAnsi="Times New Roman" w:cs="Times New Roman"/>
          <w:sz w:val="24"/>
          <w:szCs w:val="24"/>
        </w:rPr>
        <w:t>Непосед, шалунов, хитрецов, мудрецов.</w:t>
      </w:r>
    </w:p>
    <w:p w:rsidR="007174ED" w:rsidRPr="00E56010" w:rsidRDefault="007174ED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010">
        <w:rPr>
          <w:rFonts w:ascii="Times New Roman" w:hAnsi="Times New Roman" w:cs="Times New Roman"/>
          <w:sz w:val="24"/>
          <w:szCs w:val="24"/>
        </w:rPr>
        <w:t>Этот слишком уверен, а этот раним,</w:t>
      </w:r>
    </w:p>
    <w:p w:rsidR="007174ED" w:rsidRPr="00E56010" w:rsidRDefault="007174ED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010">
        <w:rPr>
          <w:rFonts w:ascii="Times New Roman" w:hAnsi="Times New Roman" w:cs="Times New Roman"/>
          <w:sz w:val="24"/>
          <w:szCs w:val="24"/>
        </w:rPr>
        <w:t>Этот любит, чтоб я говорила лишь с ним.</w:t>
      </w:r>
    </w:p>
    <w:p w:rsidR="007174ED" w:rsidRPr="00E56010" w:rsidRDefault="007174ED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010">
        <w:rPr>
          <w:rFonts w:ascii="Times New Roman" w:hAnsi="Times New Roman" w:cs="Times New Roman"/>
          <w:sz w:val="24"/>
          <w:szCs w:val="24"/>
        </w:rPr>
        <w:t>Все они непохожи, но в каждом свой мир,</w:t>
      </w:r>
    </w:p>
    <w:p w:rsidR="007174ED" w:rsidRPr="00E56010" w:rsidRDefault="007174ED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010">
        <w:rPr>
          <w:rFonts w:ascii="Times New Roman" w:hAnsi="Times New Roman" w:cs="Times New Roman"/>
          <w:sz w:val="24"/>
          <w:szCs w:val="24"/>
        </w:rPr>
        <w:t>Этот будущий летчик, а этот Шекспир,</w:t>
      </w:r>
    </w:p>
    <w:p w:rsidR="007174ED" w:rsidRPr="00E56010" w:rsidRDefault="007174ED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010">
        <w:rPr>
          <w:rFonts w:ascii="Times New Roman" w:hAnsi="Times New Roman" w:cs="Times New Roman"/>
          <w:sz w:val="24"/>
          <w:szCs w:val="24"/>
        </w:rPr>
        <w:t>Ну а этот, ну, право, зачем мне гадать,</w:t>
      </w:r>
    </w:p>
    <w:p w:rsidR="007174ED" w:rsidRPr="00E56010" w:rsidRDefault="007174ED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010">
        <w:rPr>
          <w:rFonts w:ascii="Times New Roman" w:hAnsi="Times New Roman" w:cs="Times New Roman"/>
          <w:sz w:val="24"/>
          <w:szCs w:val="24"/>
        </w:rPr>
        <w:t>Важно, чтоб человеком хорошим мог стать.</w:t>
      </w:r>
    </w:p>
    <w:p w:rsidR="007174ED" w:rsidRPr="00E56010" w:rsidRDefault="007174ED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010">
        <w:rPr>
          <w:rFonts w:ascii="Times New Roman" w:hAnsi="Times New Roman" w:cs="Times New Roman"/>
          <w:sz w:val="24"/>
          <w:szCs w:val="24"/>
        </w:rPr>
        <w:t>Я учу их не только писать и читать,</w:t>
      </w:r>
    </w:p>
    <w:p w:rsidR="007174ED" w:rsidRPr="00E56010" w:rsidRDefault="007174ED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010">
        <w:rPr>
          <w:rFonts w:ascii="Times New Roman" w:hAnsi="Times New Roman" w:cs="Times New Roman"/>
          <w:sz w:val="24"/>
          <w:szCs w:val="24"/>
        </w:rPr>
        <w:t>Я хочу, чтоб могли они в жизни мечтать,</w:t>
      </w:r>
    </w:p>
    <w:p w:rsidR="007174ED" w:rsidRPr="00E56010" w:rsidRDefault="007174ED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010">
        <w:rPr>
          <w:rFonts w:ascii="Times New Roman" w:hAnsi="Times New Roman" w:cs="Times New Roman"/>
          <w:sz w:val="24"/>
          <w:szCs w:val="24"/>
        </w:rPr>
        <w:t>И добро чтоб дарили с открытой душой,</w:t>
      </w:r>
    </w:p>
    <w:p w:rsidR="007174ED" w:rsidRPr="00E56010" w:rsidRDefault="007174ED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010">
        <w:rPr>
          <w:rFonts w:ascii="Times New Roman" w:hAnsi="Times New Roman" w:cs="Times New Roman"/>
          <w:sz w:val="24"/>
          <w:szCs w:val="24"/>
        </w:rPr>
        <w:t>И, чтоб, Родиной нашей гордились большой.</w:t>
      </w:r>
    </w:p>
    <w:p w:rsidR="007174ED" w:rsidRPr="00E56010" w:rsidRDefault="007174ED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010">
        <w:rPr>
          <w:rFonts w:ascii="Times New Roman" w:hAnsi="Times New Roman" w:cs="Times New Roman"/>
          <w:sz w:val="24"/>
          <w:szCs w:val="24"/>
        </w:rPr>
        <w:t>Я учитель, и, видно, так дано мне судьбой</w:t>
      </w:r>
    </w:p>
    <w:p w:rsidR="007174ED" w:rsidRPr="00E56010" w:rsidRDefault="007174ED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010">
        <w:rPr>
          <w:rFonts w:ascii="Times New Roman" w:hAnsi="Times New Roman" w:cs="Times New Roman"/>
          <w:sz w:val="24"/>
          <w:szCs w:val="24"/>
        </w:rPr>
        <w:t>Малышей в мир открытий вести за собой,</w:t>
      </w:r>
    </w:p>
    <w:p w:rsidR="007174ED" w:rsidRPr="00E56010" w:rsidRDefault="007174ED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010">
        <w:rPr>
          <w:rFonts w:ascii="Times New Roman" w:hAnsi="Times New Roman" w:cs="Times New Roman"/>
          <w:sz w:val="24"/>
          <w:szCs w:val="24"/>
        </w:rPr>
        <w:t>Понимать, что в руках твоих зреет, растет</w:t>
      </w:r>
    </w:p>
    <w:p w:rsidR="007174ED" w:rsidRPr="00E56010" w:rsidRDefault="007174ED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010">
        <w:rPr>
          <w:rFonts w:ascii="Times New Roman" w:hAnsi="Times New Roman" w:cs="Times New Roman"/>
          <w:sz w:val="24"/>
          <w:szCs w:val="24"/>
        </w:rPr>
        <w:t>Жизни будущей нашей прекрасный народ.</w:t>
      </w:r>
    </w:p>
    <w:p w:rsidR="007174ED" w:rsidRPr="00E56010" w:rsidRDefault="007174ED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010">
        <w:rPr>
          <w:rFonts w:ascii="Times New Roman" w:hAnsi="Times New Roman" w:cs="Times New Roman"/>
          <w:sz w:val="24"/>
          <w:szCs w:val="24"/>
        </w:rPr>
        <w:t>И пусть трудно порой, и карман вечно пуст,</w:t>
      </w:r>
    </w:p>
    <w:p w:rsidR="007174ED" w:rsidRPr="00E56010" w:rsidRDefault="007174ED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010">
        <w:rPr>
          <w:rFonts w:ascii="Times New Roman" w:hAnsi="Times New Roman" w:cs="Times New Roman"/>
          <w:sz w:val="24"/>
          <w:szCs w:val="24"/>
        </w:rPr>
        <w:t>Но, зато, каждый день, столько радостных чувств!</w:t>
      </w:r>
    </w:p>
    <w:p w:rsidR="007174ED" w:rsidRPr="00E56010" w:rsidRDefault="007174ED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010">
        <w:rPr>
          <w:rFonts w:ascii="Times New Roman" w:hAnsi="Times New Roman" w:cs="Times New Roman"/>
          <w:sz w:val="24"/>
          <w:szCs w:val="24"/>
        </w:rPr>
        <w:t>Я читаю в глазах своих милых детей</w:t>
      </w:r>
    </w:p>
    <w:p w:rsidR="007174ED" w:rsidRPr="00E56010" w:rsidRDefault="007174ED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010">
        <w:rPr>
          <w:rFonts w:ascii="Times New Roman" w:hAnsi="Times New Roman" w:cs="Times New Roman"/>
          <w:sz w:val="24"/>
          <w:szCs w:val="24"/>
        </w:rPr>
        <w:t>Удивленье, восторг, сотню разных идей!</w:t>
      </w:r>
    </w:p>
    <w:p w:rsidR="007174ED" w:rsidRPr="00E56010" w:rsidRDefault="007174ED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010">
        <w:rPr>
          <w:rFonts w:ascii="Times New Roman" w:hAnsi="Times New Roman" w:cs="Times New Roman"/>
          <w:sz w:val="24"/>
          <w:szCs w:val="24"/>
        </w:rPr>
        <w:t>Завтра снова привычной тропинкой с утра</w:t>
      </w:r>
    </w:p>
    <w:p w:rsidR="007174ED" w:rsidRPr="00E56010" w:rsidRDefault="007174ED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010">
        <w:rPr>
          <w:rFonts w:ascii="Times New Roman" w:hAnsi="Times New Roman" w:cs="Times New Roman"/>
          <w:sz w:val="24"/>
          <w:szCs w:val="24"/>
        </w:rPr>
        <w:t>В класс придет дорогая моя детвора,</w:t>
      </w:r>
    </w:p>
    <w:p w:rsidR="007174ED" w:rsidRPr="00E56010" w:rsidRDefault="007174ED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010">
        <w:rPr>
          <w:rFonts w:ascii="Times New Roman" w:hAnsi="Times New Roman" w:cs="Times New Roman"/>
          <w:sz w:val="24"/>
          <w:szCs w:val="24"/>
        </w:rPr>
        <w:t>Снова буду я самой счастливой на свете,</w:t>
      </w:r>
    </w:p>
    <w:p w:rsidR="007174ED" w:rsidRPr="00E56010" w:rsidRDefault="007174ED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010">
        <w:rPr>
          <w:rFonts w:ascii="Times New Roman" w:hAnsi="Times New Roman" w:cs="Times New Roman"/>
          <w:sz w:val="24"/>
          <w:szCs w:val="24"/>
        </w:rPr>
        <w:t>Улыбнувшись, скажу я им: Здравствуйте, дети!</w:t>
      </w:r>
    </w:p>
    <w:p w:rsidR="007174ED" w:rsidRPr="00E56010" w:rsidRDefault="007174ED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74ED" w:rsidRPr="00E56010" w:rsidRDefault="007174ED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174ED" w:rsidRPr="00E56010" w:rsidSect="00554808">
      <w:footerReference w:type="default" r:id="rId6"/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74ED" w:rsidRDefault="007174ED">
      <w:pPr>
        <w:spacing w:after="0" w:line="240" w:lineRule="auto"/>
      </w:pPr>
      <w:r>
        <w:separator/>
      </w:r>
    </w:p>
  </w:endnote>
  <w:endnote w:type="continuationSeparator" w:id="0">
    <w:p w:rsidR="007174ED" w:rsidRDefault="00717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4ED" w:rsidRDefault="007174ED">
    <w:pPr>
      <w:pStyle w:val="Footer"/>
      <w:jc w:val="right"/>
    </w:pPr>
    <w:fldSimple w:instr=" PAGE ">
      <w:r>
        <w:rPr>
          <w:noProof/>
        </w:rPr>
        <w:t>1</w:t>
      </w:r>
    </w:fldSimple>
  </w:p>
  <w:p w:rsidR="007174ED" w:rsidRDefault="007174E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74ED" w:rsidRDefault="007174E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7174ED" w:rsidRDefault="007174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7837"/>
    <w:rsid w:val="00554808"/>
    <w:rsid w:val="007174ED"/>
    <w:rsid w:val="007C51AB"/>
    <w:rsid w:val="00AC7837"/>
    <w:rsid w:val="00AF0097"/>
    <w:rsid w:val="00BA0FCC"/>
    <w:rsid w:val="00E56010"/>
    <w:rsid w:val="00F43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F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4808"/>
    <w:pPr>
      <w:widowControl w:val="0"/>
      <w:suppressAutoHyphens/>
      <w:autoSpaceDN w:val="0"/>
      <w:spacing w:after="200" w:line="276" w:lineRule="auto"/>
      <w:textAlignment w:val="baseline"/>
    </w:pPr>
    <w:rPr>
      <w:kern w:val="3"/>
      <w:lang w:eastAsia="en-US"/>
    </w:rPr>
  </w:style>
  <w:style w:type="paragraph" w:styleId="Heading1">
    <w:name w:val="heading 1"/>
    <w:basedOn w:val="Standard"/>
    <w:next w:val="Textbody"/>
    <w:link w:val="Heading1Char"/>
    <w:uiPriority w:val="99"/>
    <w:qFormat/>
    <w:rsid w:val="00554808"/>
    <w:pPr>
      <w:spacing w:before="100" w:after="100" w:line="240" w:lineRule="auto"/>
      <w:outlineLvl w:val="0"/>
    </w:pPr>
    <w:rPr>
      <w:rFonts w:ascii="Times New Roman" w:hAnsi="Times New Roman" w:cs="Times New Roman"/>
      <w:b/>
      <w:bCs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6DE8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customStyle="1" w:styleId="Standard">
    <w:name w:val="Standard"/>
    <w:uiPriority w:val="99"/>
    <w:rsid w:val="00554808"/>
    <w:pPr>
      <w:suppressAutoHyphens/>
      <w:autoSpaceDN w:val="0"/>
      <w:spacing w:after="200" w:line="276" w:lineRule="auto"/>
      <w:textAlignment w:val="baseline"/>
    </w:pPr>
    <w:rPr>
      <w:kern w:val="3"/>
      <w:lang w:eastAsia="en-US"/>
    </w:rPr>
  </w:style>
  <w:style w:type="paragraph" w:customStyle="1" w:styleId="Heading">
    <w:name w:val="Heading"/>
    <w:basedOn w:val="Standard"/>
    <w:next w:val="Textbody"/>
    <w:uiPriority w:val="99"/>
    <w:rsid w:val="00554808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uiPriority w:val="99"/>
    <w:rsid w:val="00554808"/>
    <w:pPr>
      <w:spacing w:after="120"/>
    </w:pPr>
  </w:style>
  <w:style w:type="paragraph" w:styleId="List">
    <w:name w:val="List"/>
    <w:basedOn w:val="Textbody"/>
    <w:uiPriority w:val="99"/>
    <w:rsid w:val="00554808"/>
    <w:rPr>
      <w:rFonts w:cs="Lucida Sans"/>
    </w:rPr>
  </w:style>
  <w:style w:type="paragraph" w:styleId="Caption">
    <w:name w:val="caption"/>
    <w:basedOn w:val="Standard"/>
    <w:uiPriority w:val="99"/>
    <w:qFormat/>
    <w:rsid w:val="0055480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uiPriority w:val="99"/>
    <w:rsid w:val="00554808"/>
    <w:pPr>
      <w:suppressLineNumbers/>
    </w:pPr>
    <w:rPr>
      <w:rFonts w:cs="Lucida Sans"/>
    </w:rPr>
  </w:style>
  <w:style w:type="paragraph" w:styleId="NormalWeb">
    <w:name w:val="Normal (Web)"/>
    <w:basedOn w:val="Standard"/>
    <w:uiPriority w:val="99"/>
    <w:rsid w:val="00554808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trongEmphasis">
    <w:name w:val="Strong Emphasis"/>
    <w:basedOn w:val="DefaultParagraphFont"/>
    <w:uiPriority w:val="99"/>
    <w:rsid w:val="00554808"/>
    <w:rPr>
      <w:rFonts w:cs="Times New Roman"/>
      <w:b/>
      <w:bCs/>
    </w:rPr>
  </w:style>
  <w:style w:type="character" w:customStyle="1" w:styleId="1">
    <w:name w:val="Заголовок 1 Знак"/>
    <w:basedOn w:val="DefaultParagraphFont"/>
    <w:uiPriority w:val="99"/>
    <w:rsid w:val="00554808"/>
    <w:rPr>
      <w:rFonts w:ascii="Times New Roman" w:hAnsi="Times New Roman" w:cs="Times New Roman"/>
      <w:b/>
      <w:bCs/>
      <w:kern w:val="3"/>
      <w:sz w:val="48"/>
      <w:szCs w:val="48"/>
      <w:lang w:eastAsia="ru-RU"/>
    </w:rPr>
  </w:style>
  <w:style w:type="character" w:styleId="Emphasis">
    <w:name w:val="Emphasis"/>
    <w:basedOn w:val="DefaultParagraphFont"/>
    <w:uiPriority w:val="99"/>
    <w:qFormat/>
    <w:rsid w:val="00554808"/>
    <w:rPr>
      <w:rFonts w:cs="Times New Roman"/>
      <w:i/>
      <w:iCs/>
    </w:rPr>
  </w:style>
  <w:style w:type="paragraph" w:styleId="Header">
    <w:name w:val="header"/>
    <w:basedOn w:val="Normal"/>
    <w:link w:val="HeaderChar"/>
    <w:uiPriority w:val="99"/>
    <w:rsid w:val="00554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76DE8"/>
    <w:rPr>
      <w:kern w:val="3"/>
      <w:lang w:eastAsia="en-US"/>
    </w:rPr>
  </w:style>
  <w:style w:type="character" w:customStyle="1" w:styleId="a">
    <w:name w:val="Верхний колонтитул Знак"/>
    <w:basedOn w:val="DefaultParagraphFont"/>
    <w:uiPriority w:val="99"/>
    <w:rsid w:val="0055480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54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6DE8"/>
    <w:rPr>
      <w:kern w:val="3"/>
      <w:lang w:eastAsia="en-US"/>
    </w:rPr>
  </w:style>
  <w:style w:type="character" w:customStyle="1" w:styleId="a0">
    <w:name w:val="Нижний колонтитул Знак"/>
    <w:basedOn w:val="DefaultParagraphFont"/>
    <w:uiPriority w:val="99"/>
    <w:rsid w:val="0055480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system32\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689</Words>
  <Characters>3932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</cp:lastModifiedBy>
  <cp:revision>3</cp:revision>
  <cp:lastPrinted>2020-09-30T04:38:00Z</cp:lastPrinted>
  <dcterms:created xsi:type="dcterms:W3CDTF">2020-09-29T20:43:00Z</dcterms:created>
  <dcterms:modified xsi:type="dcterms:W3CDTF">2020-09-30T04:39:00Z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3.80698533171346E-300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